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AD0F27" w14:textId="77777777" w:rsidR="003E2A9C" w:rsidRDefault="003E2A9C" w:rsidP="003E2A9C">
      <w:pPr>
        <w:pStyle w:val="Heading1"/>
      </w:pPr>
      <w:r>
        <w:t>Professional Summary</w:t>
      </w:r>
      <w:r>
        <w:br/>
      </w:r>
      <w:r>
        <w:rPr>
          <w:rFonts w:ascii="Calibri" w:eastAsia="Calibri" w:hAnsi="Calibri" w:cs="Calibri"/>
          <w:b w:val="0"/>
          <w:bCs w:val="0"/>
          <w:color w:val="auto"/>
          <w:sz w:val="22"/>
          <w:szCs w:val="22"/>
        </w:rPr>
        <w:t>Enterprise-level Instructional Designer, AI Learning Architect, and SaaS Product Architect specializing in scalable, tech-driven learning solutions and full-stack product development for global organizations. Expert in designing eLearning, simulations, and digital training using Articulate 360, Adobe Creative Suite, and agile development workflows, as well as architecting and building multi-tenant SaaS platforms using Laravel, PHP, and modern responsive web and mobile technologies. Skilled in integrating AI tools, automation, and intelligent development methods to accelerate delivery, enhance user and learner engagement, and improve measurable outcomes. Recognized for creating accessible, brand-aligned experiences and collaborating effectively with distributed teams across corporate, government, and education sectors.</w:t>
      </w:r>
    </w:p>
    <w:p w14:paraId="0E2B33EC" w14:textId="77777777" w:rsidR="003E2A9C" w:rsidRDefault="003E2A9C" w:rsidP="003E2A9C">
      <w:pPr>
        <w:pStyle w:val="Heading1"/>
      </w:pPr>
      <w:r>
        <w:t>Skills</w:t>
      </w:r>
    </w:p>
    <w:p w14:paraId="2A7395AA" w14:textId="408A26C9" w:rsidR="003E2A9C" w:rsidRPr="001E4859" w:rsidRDefault="003E2A9C" w:rsidP="003E2A9C">
      <w:pPr>
        <w:pStyle w:val="Heading1"/>
        <w:spacing w:before="120"/>
        <w:rPr>
          <w:rFonts w:ascii="Calibri" w:eastAsia="Calibri" w:hAnsi="Calibri" w:cs="Calibri"/>
          <w:b w:val="0"/>
          <w:bCs w:val="0"/>
          <w:color w:val="auto"/>
          <w:sz w:val="22"/>
          <w:szCs w:val="22"/>
        </w:rPr>
      </w:pPr>
      <w:r>
        <w:rPr>
          <w:rFonts w:ascii="Calibri" w:eastAsia="Calibri" w:hAnsi="Calibri" w:cs="Calibri"/>
          <w:color w:val="auto"/>
          <w:sz w:val="22"/>
          <w:szCs w:val="22"/>
        </w:rPr>
        <w:t>Generative AI &amp; Workflow Tools:</w:t>
      </w:r>
      <w:r>
        <w:t xml:space="preserve"> </w:t>
      </w:r>
      <w:r>
        <w:rPr>
          <w:rFonts w:ascii="Calibri" w:eastAsia="Calibri" w:hAnsi="Calibri" w:cs="Calibri"/>
          <w:b w:val="0"/>
          <w:bCs w:val="0"/>
          <w:color w:val="auto"/>
          <w:sz w:val="22"/>
          <w:szCs w:val="22"/>
        </w:rPr>
        <w:t xml:space="preserve">ChatGPT, Claude, Microsoft Copilot, Amazon Q, </w:t>
      </w:r>
      <w:proofErr w:type="spellStart"/>
      <w:r>
        <w:rPr>
          <w:rFonts w:ascii="Calibri" w:eastAsia="Calibri" w:hAnsi="Calibri" w:cs="Calibri"/>
          <w:b w:val="0"/>
          <w:bCs w:val="0"/>
          <w:color w:val="auto"/>
          <w:sz w:val="22"/>
          <w:szCs w:val="22"/>
        </w:rPr>
        <w:t>NotebookLM</w:t>
      </w:r>
      <w:proofErr w:type="spellEnd"/>
      <w:r>
        <w:rPr>
          <w:rFonts w:ascii="Calibri" w:eastAsia="Calibri" w:hAnsi="Calibri" w:cs="Calibri"/>
          <w:b w:val="0"/>
          <w:bCs w:val="0"/>
          <w:color w:val="auto"/>
          <w:sz w:val="22"/>
          <w:szCs w:val="22"/>
        </w:rPr>
        <w:t xml:space="preserve">, Browse AI, and </w:t>
      </w:r>
      <w:r>
        <w:rPr>
          <w:rFonts w:ascii="Calibri" w:eastAsia="Calibri" w:hAnsi="Calibri" w:cs="Calibri"/>
          <w:b w:val="0"/>
          <w:bCs w:val="0"/>
          <w:color w:val="auto"/>
          <w:sz w:val="22"/>
          <w:szCs w:val="22"/>
        </w:rPr>
        <w:t>Obsidian</w:t>
      </w:r>
      <w:r>
        <w:rPr>
          <w:rFonts w:ascii="Calibri" w:eastAsia="Calibri" w:hAnsi="Calibri" w:cs="Calibri"/>
          <w:b w:val="0"/>
          <w:bCs w:val="0"/>
          <w:color w:val="auto"/>
          <w:sz w:val="22"/>
          <w:szCs w:val="22"/>
        </w:rPr>
        <w:t>.</w:t>
      </w:r>
    </w:p>
    <w:p w14:paraId="2F4165B0" w14:textId="77777777" w:rsidR="003E2A9C" w:rsidRPr="001E4859" w:rsidRDefault="003E2A9C" w:rsidP="003E2A9C">
      <w:pPr>
        <w:pStyle w:val="Heading1"/>
        <w:spacing w:before="120"/>
        <w:rPr>
          <w:rFonts w:ascii="Calibri" w:eastAsia="Calibri" w:hAnsi="Calibri" w:cs="Calibri"/>
          <w:b w:val="0"/>
          <w:bCs w:val="0"/>
          <w:color w:val="auto"/>
          <w:sz w:val="22"/>
          <w:szCs w:val="22"/>
        </w:rPr>
      </w:pPr>
      <w:r>
        <w:rPr>
          <w:rFonts w:ascii="Calibri" w:eastAsia="Calibri" w:hAnsi="Calibri" w:cs="Calibri"/>
          <w:color w:val="auto"/>
          <w:sz w:val="22"/>
          <w:szCs w:val="22"/>
        </w:rPr>
        <w:t>SaaS Product Development &amp; Engineering:</w:t>
      </w:r>
      <w:r>
        <w:t xml:space="preserve"> </w:t>
      </w:r>
      <w:r>
        <w:rPr>
          <w:rFonts w:ascii="Calibri" w:eastAsia="Calibri" w:hAnsi="Calibri" w:cs="Calibri"/>
          <w:b w:val="0"/>
          <w:bCs w:val="0"/>
          <w:color w:val="auto"/>
          <w:sz w:val="22"/>
          <w:szCs w:val="22"/>
        </w:rPr>
        <w:t>Laravel, PHP, MySQL, GitHub, GitHub Actions, Laravel Cloud, REST APIs, JavaScript, responsive web design, GPS/location services, mobile field workflows, and AI-assisted software development.</w:t>
      </w:r>
    </w:p>
    <w:p w14:paraId="7AE6DCFD" w14:textId="77777777" w:rsidR="003E2A9C" w:rsidRDefault="003E2A9C" w:rsidP="003E2A9C">
      <w:pPr>
        <w:pStyle w:val="Heading1"/>
        <w:spacing w:before="120"/>
        <w:rPr>
          <w:rFonts w:ascii="Calibri" w:eastAsia="Calibri" w:hAnsi="Calibri" w:cs="Calibri"/>
          <w:b w:val="0"/>
          <w:bCs w:val="0"/>
          <w:color w:val="auto"/>
          <w:sz w:val="22"/>
          <w:szCs w:val="22"/>
        </w:rPr>
      </w:pPr>
      <w:r>
        <w:rPr>
          <w:rFonts w:ascii="Calibri" w:eastAsia="Calibri" w:hAnsi="Calibri" w:cs="Calibri"/>
          <w:color w:val="auto"/>
          <w:sz w:val="22"/>
          <w:szCs w:val="22"/>
        </w:rPr>
        <w:t xml:space="preserve">Learning Experience Engineering:  </w:t>
      </w:r>
      <w:r>
        <w:rPr>
          <w:rFonts w:ascii="Calibri" w:eastAsia="Calibri" w:hAnsi="Calibri" w:cs="Calibri"/>
          <w:b w:val="0"/>
          <w:bCs w:val="0"/>
          <w:color w:val="auto"/>
          <w:sz w:val="22"/>
          <w:szCs w:val="22"/>
        </w:rPr>
        <w:t>Articulate Storyline, Rise, Adobe Captivate, Camtasia, SCORM/</w:t>
      </w:r>
      <w:proofErr w:type="spellStart"/>
      <w:r>
        <w:rPr>
          <w:rFonts w:ascii="Calibri" w:eastAsia="Calibri" w:hAnsi="Calibri" w:cs="Calibri"/>
          <w:b w:val="0"/>
          <w:bCs w:val="0"/>
          <w:color w:val="auto"/>
          <w:sz w:val="22"/>
          <w:szCs w:val="22"/>
        </w:rPr>
        <w:t>xAPI</w:t>
      </w:r>
      <w:proofErr w:type="spellEnd"/>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aligned design, Adaptive learning pathways, Data</w:t>
      </w:r>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informed learning analytics.</w:t>
      </w:r>
    </w:p>
    <w:p w14:paraId="05B8BDC4" w14:textId="77777777" w:rsidR="003E2A9C" w:rsidRPr="008578C2" w:rsidRDefault="003E2A9C" w:rsidP="003E2A9C">
      <w:pPr>
        <w:pStyle w:val="Heading1"/>
        <w:spacing w:before="120"/>
        <w:rPr>
          <w:rFonts w:ascii="Calibri" w:eastAsia="Calibri" w:hAnsi="Calibri" w:cs="Calibri"/>
          <w:b w:val="0"/>
          <w:bCs w:val="0"/>
          <w:color w:val="auto"/>
          <w:sz w:val="22"/>
          <w:szCs w:val="22"/>
        </w:rPr>
      </w:pPr>
      <w:r>
        <w:rPr>
          <w:rFonts w:ascii="Calibri" w:eastAsia="Calibri" w:hAnsi="Calibri" w:cs="Calibri"/>
          <w:color w:val="auto"/>
          <w:sz w:val="22"/>
          <w:szCs w:val="22"/>
        </w:rPr>
        <w:t>AI Media &amp; Creative Tools:</w:t>
      </w:r>
      <w:r>
        <w:t xml:space="preserve"> </w:t>
      </w:r>
      <w:r>
        <w:rPr>
          <w:rFonts w:ascii="Calibri" w:eastAsia="Calibri" w:hAnsi="Calibri" w:cs="Calibri"/>
          <w:b w:val="0"/>
          <w:bCs w:val="0"/>
          <w:color w:val="auto"/>
          <w:sz w:val="22"/>
          <w:szCs w:val="22"/>
        </w:rPr>
        <w:t xml:space="preserve">Midjourney, Suno, </w:t>
      </w:r>
      <w:proofErr w:type="spellStart"/>
      <w:r>
        <w:rPr>
          <w:rFonts w:ascii="Calibri" w:eastAsia="Calibri" w:hAnsi="Calibri" w:cs="Calibri"/>
          <w:b w:val="0"/>
          <w:bCs w:val="0"/>
          <w:color w:val="auto"/>
          <w:sz w:val="22"/>
          <w:szCs w:val="22"/>
        </w:rPr>
        <w:t>Synthesia</w:t>
      </w:r>
      <w:proofErr w:type="spellEnd"/>
      <w:r>
        <w:rPr>
          <w:rFonts w:ascii="Calibri" w:eastAsia="Calibri" w:hAnsi="Calibri" w:cs="Calibri"/>
          <w:b w:val="0"/>
          <w:bCs w:val="0"/>
          <w:color w:val="auto"/>
          <w:sz w:val="22"/>
          <w:szCs w:val="22"/>
        </w:rPr>
        <w:t>, Vyond, Adobe Firefly, Adobe Creative Suite, Figma, and Canva.</w:t>
      </w:r>
    </w:p>
    <w:p w14:paraId="1B54B264" w14:textId="2EF86D30" w:rsidR="003E2A9C" w:rsidRPr="001E4859" w:rsidRDefault="003E2A9C" w:rsidP="003E2A9C">
      <w:pPr>
        <w:pStyle w:val="Heading1"/>
        <w:spacing w:before="120"/>
        <w:rPr>
          <w:rFonts w:ascii="Calibri" w:eastAsia="Calibri" w:hAnsi="Calibri" w:cs="Calibri"/>
          <w:color w:val="auto"/>
          <w:sz w:val="22"/>
          <w:szCs w:val="22"/>
        </w:rPr>
      </w:pPr>
      <w:r>
        <w:rPr>
          <w:rFonts w:ascii="Calibri" w:eastAsia="Calibri" w:hAnsi="Calibri" w:cs="Calibri"/>
          <w:color w:val="auto"/>
          <w:sz w:val="22"/>
          <w:szCs w:val="22"/>
        </w:rPr>
        <w:t xml:space="preserve">Learning Platforms &amp; Ecosystems:  </w:t>
      </w:r>
      <w:r>
        <w:rPr>
          <w:rFonts w:ascii="Calibri" w:eastAsia="Calibri" w:hAnsi="Calibri" w:cs="Calibri"/>
          <w:b w:val="0"/>
          <w:bCs w:val="0"/>
          <w:color w:val="auto"/>
          <w:sz w:val="22"/>
          <w:szCs w:val="22"/>
        </w:rPr>
        <w:t>Moodle, Blackboard Ultra, SharePoint, LMS automation, AI</w:t>
      </w:r>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supported content deployment.</w:t>
      </w:r>
    </w:p>
    <w:p w14:paraId="1B4C63EC" w14:textId="77777777" w:rsidR="003E2A9C" w:rsidRPr="001E4859" w:rsidRDefault="003E2A9C" w:rsidP="003E2A9C">
      <w:pPr>
        <w:pStyle w:val="Heading1"/>
        <w:spacing w:before="120"/>
        <w:rPr>
          <w:rFonts w:ascii="Calibri" w:eastAsia="Calibri" w:hAnsi="Calibri" w:cs="Calibri"/>
          <w:b w:val="0"/>
          <w:bCs w:val="0"/>
          <w:color w:val="auto"/>
          <w:sz w:val="22"/>
          <w:szCs w:val="22"/>
        </w:rPr>
      </w:pPr>
      <w:r>
        <w:rPr>
          <w:rFonts w:ascii="Calibri" w:eastAsia="Calibri" w:hAnsi="Calibri" w:cs="Calibri"/>
          <w:color w:val="auto"/>
          <w:sz w:val="22"/>
          <w:szCs w:val="22"/>
        </w:rPr>
        <w:t>AI</w:t>
      </w:r>
      <w:r>
        <w:rPr>
          <w:rFonts w:ascii="Cambria Math" w:eastAsia="Calibri" w:hAnsi="Cambria Math" w:cs="Cambria Math"/>
          <w:color w:val="auto"/>
          <w:sz w:val="22"/>
          <w:szCs w:val="22"/>
        </w:rPr>
        <w:t>‑</w:t>
      </w:r>
      <w:r>
        <w:rPr>
          <w:rFonts w:ascii="Calibri" w:eastAsia="Calibri" w:hAnsi="Calibri" w:cs="Calibri"/>
          <w:color w:val="auto"/>
          <w:sz w:val="22"/>
          <w:szCs w:val="22"/>
        </w:rPr>
        <w:t>Forward Learning Strategies:</w:t>
      </w:r>
      <w:r>
        <w:rPr>
          <w:rFonts w:ascii="Calibri" w:eastAsia="Calibri" w:hAnsi="Calibri" w:cs="Calibri"/>
          <w:b w:val="0"/>
          <w:bCs w:val="0"/>
          <w:color w:val="auto"/>
          <w:sz w:val="22"/>
          <w:szCs w:val="22"/>
        </w:rPr>
        <w:t xml:space="preserve">  Microlearning, Blended learning, Scenario</w:t>
      </w:r>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based learning, Human</w:t>
      </w:r>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centered design, AI</w:t>
      </w:r>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augmented instructional design methodologies.</w:t>
      </w:r>
    </w:p>
    <w:p w14:paraId="5CA2140C" w14:textId="77777777" w:rsidR="003E2A9C" w:rsidRPr="001E4859" w:rsidRDefault="003E2A9C" w:rsidP="003E2A9C">
      <w:pPr>
        <w:pStyle w:val="Heading1"/>
        <w:spacing w:before="120"/>
        <w:rPr>
          <w:rFonts w:ascii="Calibri" w:eastAsia="Calibri" w:hAnsi="Calibri" w:cs="Calibri"/>
          <w:b w:val="0"/>
          <w:bCs w:val="0"/>
          <w:color w:val="auto"/>
          <w:sz w:val="22"/>
          <w:szCs w:val="22"/>
        </w:rPr>
      </w:pPr>
      <w:r>
        <w:rPr>
          <w:rFonts w:ascii="Calibri" w:eastAsia="Calibri" w:hAnsi="Calibri" w:cs="Calibri"/>
          <w:color w:val="auto"/>
          <w:sz w:val="22"/>
          <w:szCs w:val="22"/>
        </w:rPr>
        <w:t>Project &amp; Workflow Management:</w:t>
      </w:r>
      <w:r>
        <w:rPr>
          <w:rFonts w:ascii="Calibri" w:eastAsia="Calibri" w:hAnsi="Calibri" w:cs="Calibri"/>
          <w:b w:val="0"/>
          <w:bCs w:val="0"/>
          <w:color w:val="auto"/>
          <w:sz w:val="22"/>
          <w:szCs w:val="22"/>
        </w:rPr>
        <w:t xml:space="preserve">  Agile, ADDIE, SAM, Trello, MS Teams, AI</w:t>
      </w:r>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accelerated project workflows</w:t>
      </w:r>
    </w:p>
    <w:p w14:paraId="50E7FCDB" w14:textId="77777777" w:rsidR="003E2A9C" w:rsidRDefault="003E2A9C" w:rsidP="003E2A9C">
      <w:pPr>
        <w:pStyle w:val="Heading1"/>
        <w:spacing w:before="120"/>
        <w:rPr>
          <w:rFonts w:ascii="Calibri" w:eastAsia="Calibri" w:hAnsi="Calibri" w:cs="Calibri"/>
          <w:b w:val="0"/>
          <w:bCs w:val="0"/>
          <w:color w:val="auto"/>
          <w:sz w:val="22"/>
          <w:szCs w:val="22"/>
        </w:rPr>
      </w:pPr>
      <w:r>
        <w:rPr>
          <w:rFonts w:ascii="Calibri" w:eastAsia="Calibri" w:hAnsi="Calibri" w:cs="Calibri"/>
          <w:color w:val="auto"/>
          <w:sz w:val="22"/>
          <w:szCs w:val="22"/>
        </w:rPr>
        <w:t>Collaboration &amp; Stakeholder Engagement</w:t>
      </w:r>
      <w:r>
        <w:rPr>
          <w:rFonts w:ascii="Calibri" w:eastAsia="Calibri" w:hAnsi="Calibri" w:cs="Calibri"/>
          <w:b w:val="0"/>
          <w:bCs w:val="0"/>
          <w:color w:val="auto"/>
          <w:sz w:val="22"/>
          <w:szCs w:val="22"/>
        </w:rPr>
        <w:t>:  Design thinking, Global team collaboration, AI</w:t>
      </w:r>
      <w:r>
        <w:rPr>
          <w:rFonts w:ascii="Cambria Math" w:eastAsia="Calibri" w:hAnsi="Cambria Math" w:cs="Cambria Math"/>
          <w:b w:val="0"/>
          <w:bCs w:val="0"/>
          <w:color w:val="auto"/>
          <w:sz w:val="22"/>
          <w:szCs w:val="22"/>
        </w:rPr>
        <w:t>‑</w:t>
      </w:r>
      <w:r>
        <w:rPr>
          <w:rFonts w:ascii="Calibri" w:eastAsia="Calibri" w:hAnsi="Calibri" w:cs="Calibri"/>
          <w:b w:val="0"/>
          <w:bCs w:val="0"/>
          <w:color w:val="auto"/>
          <w:sz w:val="22"/>
          <w:szCs w:val="22"/>
        </w:rPr>
        <w:t>supported communication and knowledge management</w:t>
      </w:r>
    </w:p>
    <w:p w14:paraId="6EDC37FF" w14:textId="77777777" w:rsidR="003E2A9C" w:rsidRPr="001E4859" w:rsidRDefault="003E2A9C" w:rsidP="003E2A9C">
      <w:pPr>
        <w:pStyle w:val="Heading1"/>
        <w:jc w:val="center"/>
      </w:pPr>
      <w:r>
        <w:t>Professional Experience</w:t>
      </w:r>
    </w:p>
    <w:p w14:paraId="115D14B2" w14:textId="77777777" w:rsidR="003E2A9C" w:rsidRDefault="003E2A9C" w:rsidP="003E2A9C">
      <w:pPr>
        <w:spacing w:after="0" w:line="240" w:lineRule="auto"/>
        <w:rPr>
          <w:b/>
          <w:bCs/>
        </w:rPr>
      </w:pPr>
      <w:r>
        <w:rPr>
          <w:rFonts w:asciiTheme="majorHAnsi" w:eastAsiaTheme="majorEastAsia" w:hAnsiTheme="majorHAnsi" w:cstheme="majorBidi"/>
          <w:b/>
          <w:bCs/>
          <w:color w:val="4F81BD" w:themeColor="accent1"/>
          <w:sz w:val="26"/>
          <w:szCs w:val="26"/>
        </w:rPr>
        <w:t>AI Product Architect | SaaS Product Designer &amp; Developer</w:t>
      </w:r>
      <w:r>
        <w:rPr>
          <w:rFonts w:asciiTheme="majorHAnsi" w:eastAsiaTheme="majorEastAsia" w:hAnsiTheme="majorHAnsi" w:cstheme="majorBidi"/>
          <w:b/>
          <w:bCs/>
          <w:color w:val="4F81BD" w:themeColor="accent1"/>
          <w:sz w:val="26"/>
          <w:szCs w:val="26"/>
        </w:rPr>
        <w:br/>
      </w:r>
      <w:r>
        <w:rPr>
          <w:b/>
          <w:bCs/>
        </w:rPr>
        <w:t>DC Design Haus | Corden Field Operations Platform | 2026–Present</w:t>
      </w:r>
    </w:p>
    <w:p w14:paraId="3AEFA93C" w14:textId="77777777" w:rsidR="003E2A9C" w:rsidRDefault="003E2A9C" w:rsidP="003E2A9C">
      <w:pPr>
        <w:pStyle w:val="ListParagraph"/>
        <w:numPr>
          <w:ilvl w:val="0"/>
          <w:numId w:val="20"/>
        </w:numPr>
        <w:spacing w:after="0" w:line="240" w:lineRule="auto"/>
      </w:pPr>
      <w:r>
        <w:lastRenderedPageBreak/>
        <w:t>Architect and develop a multi-tenant SaaS field operations platform supporting dispatch, technician workflows, GPS-enabled job verification, mobile field execution, photo evidence, customer sign-off, and proof-of-completion.</w:t>
      </w:r>
    </w:p>
    <w:p w14:paraId="173C41F5" w14:textId="77777777" w:rsidR="003E2A9C" w:rsidRDefault="003E2A9C" w:rsidP="003E2A9C">
      <w:pPr>
        <w:pStyle w:val="ListParagraph"/>
        <w:numPr>
          <w:ilvl w:val="0"/>
          <w:numId w:val="20"/>
        </w:numPr>
        <w:spacing w:after="0" w:line="240" w:lineRule="auto"/>
      </w:pPr>
      <w:r>
        <w:t>Lead end-to-end product development across product strategy, UX/UI design, application architecture, workflow design, testing, deployment, and production-readiness validation.</w:t>
      </w:r>
    </w:p>
    <w:p w14:paraId="7DBB21B3" w14:textId="77777777" w:rsidR="003E2A9C" w:rsidRDefault="003E2A9C" w:rsidP="003E2A9C">
      <w:pPr>
        <w:pStyle w:val="ListParagraph"/>
        <w:numPr>
          <w:ilvl w:val="0"/>
          <w:numId w:val="20"/>
        </w:numPr>
        <w:spacing w:after="0" w:line="240" w:lineRule="auto"/>
      </w:pPr>
      <w:r>
        <w:t>Design server-enforced field workflows covering assignment acceptance, technician travel, GPS-verified check-in, work execution, evidence capture, customer acknowledgment, and job completion.</w:t>
      </w:r>
    </w:p>
    <w:p w14:paraId="0F08DE18" w14:textId="77777777" w:rsidR="003E2A9C" w:rsidRDefault="003E2A9C" w:rsidP="003E2A9C">
      <w:pPr>
        <w:pStyle w:val="ListParagraph"/>
        <w:numPr>
          <w:ilvl w:val="0"/>
          <w:numId w:val="20"/>
        </w:numPr>
        <w:spacing w:after="0" w:line="240" w:lineRule="auto"/>
      </w:pPr>
      <w:r>
        <w:t>Develop responsive web and mobile experiences for administrators, dispatchers, and field technicians, with emphasis on usability across desktop, laptop, tablet, and mobile devices.</w:t>
      </w:r>
    </w:p>
    <w:p w14:paraId="623D012E" w14:textId="77777777" w:rsidR="003E2A9C" w:rsidRDefault="003E2A9C" w:rsidP="003E2A9C">
      <w:pPr>
        <w:pStyle w:val="ListParagraph"/>
        <w:numPr>
          <w:ilvl w:val="0"/>
          <w:numId w:val="20"/>
        </w:numPr>
        <w:spacing w:after="0" w:line="240" w:lineRule="auto"/>
      </w:pPr>
      <w:r>
        <w:t>Implement GPS geofencing, live technician location tracking, location accuracy validation, audit trails, exception handling, and administrative override controls.</w:t>
      </w:r>
    </w:p>
    <w:p w14:paraId="59631FF8" w14:textId="77777777" w:rsidR="003E2A9C" w:rsidRDefault="003E2A9C" w:rsidP="003E2A9C">
      <w:pPr>
        <w:pStyle w:val="ListParagraph"/>
        <w:numPr>
          <w:ilvl w:val="0"/>
          <w:numId w:val="20"/>
        </w:numPr>
        <w:spacing w:after="0" w:line="240" w:lineRule="auto"/>
      </w:pPr>
      <w:r>
        <w:t>Design real-time Command Center functionality for technician monitoring, job status visibility, operational alerts, GPS trails, work-order activity, and field evidence review.</w:t>
      </w:r>
    </w:p>
    <w:p w14:paraId="4ACE5A44" w14:textId="77777777" w:rsidR="003E2A9C" w:rsidRDefault="003E2A9C" w:rsidP="003E2A9C">
      <w:pPr>
        <w:pStyle w:val="ListParagraph"/>
        <w:numPr>
          <w:ilvl w:val="0"/>
          <w:numId w:val="20"/>
        </w:numPr>
        <w:spacing w:after="0" w:line="240" w:lineRule="auto"/>
      </w:pPr>
      <w:r>
        <w:t>Manage source control and software release workflows using GitHub, feature branches, pull requests, automated testing, CI workflows, and controlled acceptance deployments.</w:t>
      </w:r>
    </w:p>
    <w:p w14:paraId="6969AF21" w14:textId="77777777" w:rsidR="003E2A9C" w:rsidRDefault="003E2A9C" w:rsidP="003E2A9C">
      <w:pPr>
        <w:pStyle w:val="ListParagraph"/>
        <w:numPr>
          <w:ilvl w:val="0"/>
          <w:numId w:val="20"/>
        </w:numPr>
        <w:spacing w:after="0" w:line="240" w:lineRule="auto"/>
      </w:pPr>
      <w:r>
        <w:t>Deploy and validate Laravel-based SaaS environments using managed cloud infrastructure, database migrations, environment configuration, and production acceptance testing.</w:t>
      </w:r>
    </w:p>
    <w:p w14:paraId="16706952" w14:textId="77777777" w:rsidR="003E2A9C" w:rsidRDefault="003E2A9C" w:rsidP="003E2A9C">
      <w:pPr>
        <w:pStyle w:val="ListParagraph"/>
        <w:numPr>
          <w:ilvl w:val="0"/>
          <w:numId w:val="20"/>
        </w:numPr>
        <w:spacing w:after="0" w:line="240" w:lineRule="auto"/>
      </w:pPr>
      <w:r>
        <w:t>Conduct iterative user acceptance testing on real devices, identify workflow and UX regressions, translate findings into product requirements, and implement corrective releases.</w:t>
      </w:r>
    </w:p>
    <w:p w14:paraId="71852A94" w14:textId="77777777" w:rsidR="003E2A9C" w:rsidRDefault="003E2A9C" w:rsidP="003E2A9C">
      <w:pPr>
        <w:pStyle w:val="ListParagraph"/>
        <w:numPr>
          <w:ilvl w:val="0"/>
          <w:numId w:val="20"/>
        </w:numPr>
        <w:spacing w:after="0" w:line="240" w:lineRule="auto"/>
      </w:pPr>
      <w:r>
        <w:t>Integrate AI-assisted product development methods across requirements analysis, software engineering, UX refinement, documentation, troubleshooting, and release management.</w:t>
      </w:r>
    </w:p>
    <w:p w14:paraId="1CBF6E06" w14:textId="77777777" w:rsidR="003E2A9C" w:rsidRDefault="003E2A9C" w:rsidP="003E2A9C">
      <w:pPr>
        <w:pStyle w:val="ListParagraph"/>
        <w:numPr>
          <w:ilvl w:val="0"/>
          <w:numId w:val="20"/>
        </w:numPr>
        <w:spacing w:after="0" w:line="240" w:lineRule="auto"/>
      </w:pPr>
      <w:r>
        <w:t>Develop product positioning, commercialization strategy, implementation planning, SaaS hosting models, sales materials, and customer-facing product demonstrations.</w:t>
      </w:r>
    </w:p>
    <w:p w14:paraId="76EC9233" w14:textId="77777777" w:rsidR="003E2A9C" w:rsidRDefault="003E2A9C" w:rsidP="003E2A9C">
      <w:pPr>
        <w:pStyle w:val="ListParagraph"/>
        <w:numPr>
          <w:ilvl w:val="0"/>
          <w:numId w:val="20"/>
        </w:numPr>
        <w:spacing w:after="0" w:line="240" w:lineRule="auto"/>
      </w:pPr>
      <w:r>
        <w:t>Utilize Laravel, PHP, MySQL, GitHub, GitHub Actions, Figma, Laravel Cloud, REST APIs, JavaScript, responsive web design, GPS/location services, mobile workflows, and AI-assisted development.</w:t>
      </w:r>
    </w:p>
    <w:p w14:paraId="6CB1AD4E" w14:textId="77777777" w:rsidR="003E2A9C" w:rsidRDefault="003E2A9C" w:rsidP="003E2A9C">
      <w:pPr>
        <w:spacing w:after="0" w:line="240" w:lineRule="auto"/>
      </w:pPr>
    </w:p>
    <w:p w14:paraId="7752700F" w14:textId="77777777" w:rsidR="003E2A9C" w:rsidRPr="000A7A2A" w:rsidRDefault="003E2A9C" w:rsidP="003E2A9C">
      <w:pPr>
        <w:spacing w:after="0" w:line="240" w:lineRule="auto"/>
        <w:rPr>
          <w:b/>
          <w:bCs/>
        </w:rPr>
      </w:pPr>
      <w:r>
        <w:rPr>
          <w:rFonts w:asciiTheme="majorHAnsi" w:eastAsiaTheme="majorEastAsia" w:hAnsiTheme="majorHAnsi" w:cstheme="majorBidi"/>
          <w:b/>
          <w:bCs/>
          <w:color w:val="4F81BD" w:themeColor="accent1"/>
          <w:sz w:val="26"/>
          <w:szCs w:val="26"/>
        </w:rPr>
        <w:t>Senior Instructional Designer</w:t>
      </w:r>
      <w:r>
        <w:rPr>
          <w:rFonts w:asciiTheme="majorHAnsi" w:eastAsiaTheme="majorEastAsia" w:hAnsiTheme="majorHAnsi" w:cstheme="majorBidi"/>
          <w:b/>
          <w:bCs/>
          <w:color w:val="4F81BD" w:themeColor="accent1"/>
          <w:sz w:val="26"/>
          <w:szCs w:val="26"/>
        </w:rPr>
        <w:br/>
      </w:r>
      <w:r>
        <w:rPr>
          <w:b/>
          <w:bCs/>
        </w:rPr>
        <w:t>Johns Hopkins University Applied Physics Laboratory | Apr 2026 – Aug 2026</w:t>
      </w:r>
    </w:p>
    <w:p w14:paraId="30A1F0DA" w14:textId="77777777" w:rsidR="003E2A9C" w:rsidRDefault="003E2A9C" w:rsidP="003E2A9C">
      <w:pPr>
        <w:pStyle w:val="ListParagraph"/>
        <w:numPr>
          <w:ilvl w:val="0"/>
          <w:numId w:val="20"/>
        </w:numPr>
        <w:spacing w:after="0" w:line="240" w:lineRule="auto"/>
      </w:pPr>
      <w:r>
        <w:t>Designed and developed professional and leadership development learning solutions using the ADDIE model.</w:t>
      </w:r>
    </w:p>
    <w:p w14:paraId="4FA1A958" w14:textId="77777777" w:rsidR="003E2A9C" w:rsidRDefault="003E2A9C" w:rsidP="003E2A9C">
      <w:pPr>
        <w:pStyle w:val="ListParagraph"/>
        <w:numPr>
          <w:ilvl w:val="0"/>
          <w:numId w:val="20"/>
        </w:numPr>
        <w:spacing w:after="0" w:line="240" w:lineRule="auto"/>
      </w:pPr>
      <w:r>
        <w:t>Collaborated with SMEs and cross</w:t>
      </w:r>
      <w:r>
        <w:rPr>
          <w:rFonts w:ascii="Cambria Math" w:hAnsi="Cambria Math" w:cs="Cambria Math"/>
        </w:rPr>
        <w:t>‑</w:t>
      </w:r>
      <w:r>
        <w:t>functional teams to create multi</w:t>
      </w:r>
      <w:r>
        <w:rPr>
          <w:rFonts w:ascii="Cambria Math" w:hAnsi="Cambria Math" w:cs="Cambria Math"/>
        </w:rPr>
        <w:t>‑</w:t>
      </w:r>
      <w:r>
        <w:t>modal instructional content.</w:t>
      </w:r>
    </w:p>
    <w:p w14:paraId="07EA801F" w14:textId="77777777" w:rsidR="003E2A9C" w:rsidRDefault="003E2A9C" w:rsidP="003E2A9C">
      <w:pPr>
        <w:pStyle w:val="ListParagraph"/>
        <w:numPr>
          <w:ilvl w:val="0"/>
          <w:numId w:val="20"/>
        </w:numPr>
        <w:spacing w:after="0" w:line="240" w:lineRule="auto"/>
      </w:pPr>
      <w:r>
        <w:t>Built assessments and evaluation tools to identify learning gaps and measure training effectiveness.</w:t>
      </w:r>
    </w:p>
    <w:p w14:paraId="4A41CEFF" w14:textId="77777777" w:rsidR="003E2A9C" w:rsidRDefault="003E2A9C" w:rsidP="003E2A9C">
      <w:pPr>
        <w:pStyle w:val="ListParagraph"/>
        <w:numPr>
          <w:ilvl w:val="0"/>
          <w:numId w:val="20"/>
        </w:numPr>
        <w:spacing w:after="0" w:line="240" w:lineRule="auto"/>
      </w:pPr>
      <w:r>
        <w:t>Applied adult learning theory, instructional best practices, and AI</w:t>
      </w:r>
      <w:r>
        <w:rPr>
          <w:rFonts w:ascii="Cambria Math" w:hAnsi="Cambria Math" w:cs="Cambria Math"/>
        </w:rPr>
        <w:t>‑</w:t>
      </w:r>
      <w:r>
        <w:t>enhanced methods to improve content quality and learner engagement.</w:t>
      </w:r>
    </w:p>
    <w:p w14:paraId="59AEED25" w14:textId="77777777" w:rsidR="003E2A9C" w:rsidRDefault="003E2A9C" w:rsidP="003E2A9C">
      <w:pPr>
        <w:pStyle w:val="ListParagraph"/>
        <w:numPr>
          <w:ilvl w:val="0"/>
          <w:numId w:val="20"/>
        </w:numPr>
        <w:spacing w:after="0" w:line="240" w:lineRule="auto"/>
      </w:pPr>
      <w:r>
        <w:t>Partnered with supervisors, team members, and vendors to ensure alignment and timely delivery of learning materials.</w:t>
      </w:r>
    </w:p>
    <w:p w14:paraId="26CC7C7C" w14:textId="77777777" w:rsidR="003E2A9C" w:rsidRDefault="003E2A9C" w:rsidP="003E2A9C">
      <w:pPr>
        <w:spacing w:after="0" w:line="240" w:lineRule="auto"/>
      </w:pPr>
    </w:p>
    <w:p w14:paraId="0DD064EF" w14:textId="77777777" w:rsidR="003E2A9C" w:rsidRPr="000A7A2A" w:rsidRDefault="003E2A9C" w:rsidP="003E2A9C">
      <w:pPr>
        <w:spacing w:after="0" w:line="240" w:lineRule="auto"/>
        <w:rPr>
          <w:b/>
          <w:bCs/>
        </w:rPr>
      </w:pPr>
      <w:r>
        <w:rPr>
          <w:rFonts w:asciiTheme="majorHAnsi" w:eastAsiaTheme="majorEastAsia" w:hAnsiTheme="majorHAnsi" w:cstheme="majorBidi"/>
          <w:b/>
          <w:bCs/>
          <w:color w:val="4F81BD" w:themeColor="accent1"/>
          <w:sz w:val="26"/>
          <w:szCs w:val="26"/>
        </w:rPr>
        <w:t>Software Specialists</w:t>
      </w:r>
      <w:r>
        <w:rPr>
          <w:rFonts w:asciiTheme="majorHAnsi" w:eastAsiaTheme="majorEastAsia" w:hAnsiTheme="majorHAnsi" w:cstheme="majorBidi"/>
          <w:b/>
          <w:bCs/>
          <w:color w:val="4F81BD" w:themeColor="accent1"/>
          <w:sz w:val="26"/>
          <w:szCs w:val="26"/>
        </w:rPr>
        <w:br/>
      </w:r>
      <w:r>
        <w:rPr>
          <w:b/>
          <w:bCs/>
        </w:rPr>
        <w:t>AMGEN | May 2026 – Aug 2026</w:t>
      </w:r>
    </w:p>
    <w:p w14:paraId="0EBCEE08" w14:textId="77777777" w:rsidR="003E2A9C" w:rsidRDefault="003E2A9C" w:rsidP="003E2A9C">
      <w:pPr>
        <w:pStyle w:val="ListParagraph"/>
        <w:numPr>
          <w:ilvl w:val="0"/>
          <w:numId w:val="12"/>
        </w:numPr>
      </w:pPr>
      <w:r>
        <w:t>Collaborated with SMEs to translate technical and operational requirements into clear, instructionally sound learning content.</w:t>
      </w:r>
    </w:p>
    <w:p w14:paraId="01046E25" w14:textId="77777777" w:rsidR="003E2A9C" w:rsidRDefault="003E2A9C" w:rsidP="003E2A9C">
      <w:pPr>
        <w:pStyle w:val="ListParagraph"/>
        <w:numPr>
          <w:ilvl w:val="0"/>
          <w:numId w:val="12"/>
        </w:numPr>
      </w:pPr>
      <w:r>
        <w:t>Designed and developed eLearning modules, job aids, facilitator guides, and blended learning assets that improved staff readiness and compliance.</w:t>
      </w:r>
    </w:p>
    <w:p w14:paraId="22022EA0" w14:textId="77777777" w:rsidR="003E2A9C" w:rsidRPr="00063666" w:rsidRDefault="003E2A9C" w:rsidP="003E2A9C">
      <w:pPr>
        <w:pStyle w:val="ListParagraph"/>
        <w:numPr>
          <w:ilvl w:val="0"/>
          <w:numId w:val="12"/>
        </w:numPr>
      </w:pPr>
      <w:r>
        <w:lastRenderedPageBreak/>
        <w:t>Applied instructional design methodologies (ADDIE, SAM) to structure content, validate learning objectives, and ensure measurable performance outcomes.</w:t>
      </w:r>
    </w:p>
    <w:p w14:paraId="48C377E8" w14:textId="77777777" w:rsidR="003E2A9C" w:rsidRDefault="003E2A9C" w:rsidP="003E2A9C">
      <w:pPr>
        <w:pStyle w:val="Heading2"/>
      </w:pPr>
      <w:r>
        <w:t>Senior Instructional Designer</w:t>
      </w:r>
    </w:p>
    <w:p w14:paraId="0DDBE513" w14:textId="77777777" w:rsidR="003E2A9C" w:rsidRPr="000A7A2A" w:rsidRDefault="003E2A9C" w:rsidP="003E2A9C">
      <w:pPr>
        <w:spacing w:after="0" w:line="240" w:lineRule="auto"/>
        <w:rPr>
          <w:b/>
          <w:bCs/>
        </w:rPr>
      </w:pPr>
      <w:r>
        <w:rPr>
          <w:b/>
          <w:bCs/>
        </w:rPr>
        <w:t>Boston Scientific | Aug 2024 – Nov 2025</w:t>
      </w:r>
    </w:p>
    <w:p w14:paraId="47EFC758" w14:textId="77777777" w:rsidR="003E2A9C" w:rsidRDefault="003E2A9C" w:rsidP="003E2A9C">
      <w:pPr>
        <w:pStyle w:val="ListParagraph"/>
        <w:numPr>
          <w:ilvl w:val="0"/>
          <w:numId w:val="11"/>
        </w:numPr>
        <w:spacing w:after="0" w:line="240" w:lineRule="auto"/>
      </w:pPr>
      <w:r>
        <w:t>Developed instructional content for global compliance and onboarding initiatives.</w:t>
      </w:r>
    </w:p>
    <w:p w14:paraId="54BF52B5" w14:textId="77777777" w:rsidR="003E2A9C" w:rsidRDefault="003E2A9C" w:rsidP="003E2A9C">
      <w:pPr>
        <w:pStyle w:val="ListParagraph"/>
        <w:numPr>
          <w:ilvl w:val="0"/>
          <w:numId w:val="11"/>
        </w:numPr>
        <w:spacing w:after="0" w:line="240" w:lineRule="auto"/>
      </w:pPr>
      <w:r>
        <w:t>Delivered highly visual, interactive training aligned with organizational learning frameworks.</w:t>
      </w:r>
    </w:p>
    <w:p w14:paraId="4AD4DE7E" w14:textId="77777777" w:rsidR="003E2A9C" w:rsidRDefault="003E2A9C" w:rsidP="003E2A9C">
      <w:pPr>
        <w:pStyle w:val="ListParagraph"/>
        <w:numPr>
          <w:ilvl w:val="0"/>
          <w:numId w:val="11"/>
        </w:numPr>
        <w:spacing w:after="0" w:line="240" w:lineRule="auto"/>
      </w:pPr>
      <w:r>
        <w:t>Maintained quality and consistency of design while navigating tight timelines.</w:t>
      </w:r>
      <w:bookmarkStart w:id="0" w:name="_heading=h.2t7jec56pp2t" w:colFirst="0" w:colLast="0"/>
      <w:bookmarkEnd w:id="0"/>
    </w:p>
    <w:p w14:paraId="63686176" w14:textId="77777777" w:rsidR="003E2A9C" w:rsidRDefault="003E2A9C" w:rsidP="003E2A9C">
      <w:pPr>
        <w:pStyle w:val="Heading2"/>
      </w:pPr>
      <w:bookmarkStart w:id="1" w:name="_heading=h.vk48z8n36755" w:colFirst="0" w:colLast="0"/>
      <w:bookmarkEnd w:id="1"/>
      <w:r>
        <w:t>Senior Instructional Designer</w:t>
      </w:r>
    </w:p>
    <w:p w14:paraId="366FD5F7" w14:textId="77777777" w:rsidR="003E2A9C" w:rsidRPr="000A7A2A" w:rsidRDefault="003E2A9C" w:rsidP="003E2A9C">
      <w:pPr>
        <w:spacing w:after="0" w:line="240" w:lineRule="auto"/>
        <w:rPr>
          <w:b/>
          <w:bCs/>
        </w:rPr>
      </w:pPr>
      <w:r>
        <w:rPr>
          <w:b/>
          <w:bCs/>
        </w:rPr>
        <w:t>ELB Learning | Dec 2024 – July 2025</w:t>
      </w:r>
    </w:p>
    <w:p w14:paraId="7B70465C" w14:textId="77777777" w:rsidR="003E2A9C" w:rsidRDefault="003E2A9C" w:rsidP="003E2A9C">
      <w:pPr>
        <w:pStyle w:val="ListParagraph"/>
        <w:numPr>
          <w:ilvl w:val="0"/>
          <w:numId w:val="13"/>
        </w:numPr>
        <w:spacing w:after="0" w:line="240" w:lineRule="auto"/>
      </w:pPr>
      <w:r>
        <w:t>Designed scalable multimedia eLearning, including interactive VR and simulations aligned with business goals.</w:t>
      </w:r>
    </w:p>
    <w:p w14:paraId="1D482B43" w14:textId="77777777" w:rsidR="003E2A9C" w:rsidRDefault="003E2A9C" w:rsidP="003E2A9C">
      <w:pPr>
        <w:pStyle w:val="ListParagraph"/>
        <w:numPr>
          <w:ilvl w:val="0"/>
          <w:numId w:val="13"/>
        </w:numPr>
        <w:spacing w:after="0" w:line="240" w:lineRule="auto"/>
      </w:pPr>
      <w:r>
        <w:t>Collaborated globally with SMEs and tech teams to produce high impact learning modules for enterprise clients.</w:t>
      </w:r>
    </w:p>
    <w:p w14:paraId="74B07C48" w14:textId="77777777" w:rsidR="003E2A9C" w:rsidRDefault="003E2A9C" w:rsidP="003E2A9C">
      <w:pPr>
        <w:pStyle w:val="ListParagraph"/>
        <w:numPr>
          <w:ilvl w:val="0"/>
          <w:numId w:val="13"/>
        </w:numPr>
        <w:spacing w:after="0" w:line="240" w:lineRule="auto"/>
      </w:pPr>
      <w:r>
        <w:t>Led agile development sprints using Articulate 360, Adobe Creative Suite, and LMS platforms.</w:t>
      </w:r>
    </w:p>
    <w:p w14:paraId="319CD948" w14:textId="77777777" w:rsidR="003E2A9C" w:rsidRDefault="003E2A9C" w:rsidP="003E2A9C">
      <w:pPr>
        <w:pStyle w:val="Heading2"/>
      </w:pPr>
      <w:r>
        <w:t>Program Project Manager / Senior Instructional Designer</w:t>
      </w:r>
    </w:p>
    <w:p w14:paraId="69487433" w14:textId="77777777" w:rsidR="003E2A9C" w:rsidRPr="000A7A2A" w:rsidRDefault="003E2A9C" w:rsidP="003E2A9C">
      <w:pPr>
        <w:spacing w:after="0" w:line="240" w:lineRule="auto"/>
        <w:rPr>
          <w:b/>
          <w:bCs/>
        </w:rPr>
      </w:pPr>
      <w:r>
        <w:rPr>
          <w:b/>
          <w:bCs/>
        </w:rPr>
        <w:t>Jacobs | Dec 2023 – Jul 2024</w:t>
      </w:r>
    </w:p>
    <w:p w14:paraId="1B9EA897" w14:textId="77777777" w:rsidR="003E2A9C" w:rsidRDefault="003E2A9C" w:rsidP="003E2A9C">
      <w:pPr>
        <w:pStyle w:val="ListParagraph"/>
        <w:numPr>
          <w:ilvl w:val="0"/>
          <w:numId w:val="10"/>
        </w:numPr>
        <w:spacing w:after="0" w:line="240" w:lineRule="auto"/>
      </w:pPr>
      <w:r>
        <w:t>Created a cybersecurity eLearning program using gamification and scenario driven storytelling.</w:t>
      </w:r>
    </w:p>
    <w:p w14:paraId="30B65716" w14:textId="77777777" w:rsidR="003E2A9C" w:rsidRDefault="003E2A9C" w:rsidP="003E2A9C">
      <w:pPr>
        <w:pStyle w:val="ListParagraph"/>
        <w:numPr>
          <w:ilvl w:val="0"/>
          <w:numId w:val="10"/>
        </w:numPr>
        <w:spacing w:after="0" w:line="240" w:lineRule="auto"/>
      </w:pPr>
      <w:r>
        <w:t>Increased learner engagement by 30% and delivered the program across multiple regions.</w:t>
      </w:r>
    </w:p>
    <w:p w14:paraId="5E37C39A" w14:textId="77777777" w:rsidR="003E2A9C" w:rsidRDefault="003E2A9C" w:rsidP="003E2A9C">
      <w:pPr>
        <w:pStyle w:val="ListParagraph"/>
        <w:numPr>
          <w:ilvl w:val="0"/>
          <w:numId w:val="10"/>
        </w:numPr>
        <w:spacing w:after="0" w:line="240" w:lineRule="auto"/>
      </w:pPr>
      <w:r>
        <w:t>Managed LMS integration and testing in partnership with IT teams.</w:t>
      </w:r>
    </w:p>
    <w:p w14:paraId="1C57D845" w14:textId="77777777" w:rsidR="003E2A9C" w:rsidRDefault="003E2A9C" w:rsidP="003E2A9C">
      <w:pPr>
        <w:pStyle w:val="Heading2"/>
      </w:pPr>
      <w:r>
        <w:t>Senior Instructional Designer</w:t>
      </w:r>
    </w:p>
    <w:p w14:paraId="71108310" w14:textId="77777777" w:rsidR="003E2A9C" w:rsidRPr="000A7A2A" w:rsidRDefault="003E2A9C" w:rsidP="003E2A9C">
      <w:pPr>
        <w:spacing w:after="0" w:line="240" w:lineRule="auto"/>
        <w:rPr>
          <w:b/>
          <w:bCs/>
        </w:rPr>
      </w:pPr>
      <w:r>
        <w:rPr>
          <w:b/>
          <w:bCs/>
        </w:rPr>
        <w:t>UBER Global L&amp;D | Sep 2023 – Dec 2023</w:t>
      </w:r>
    </w:p>
    <w:p w14:paraId="2180FF44" w14:textId="77777777" w:rsidR="003E2A9C" w:rsidRDefault="003E2A9C" w:rsidP="003E2A9C">
      <w:pPr>
        <w:pStyle w:val="ListParagraph"/>
        <w:numPr>
          <w:ilvl w:val="0"/>
          <w:numId w:val="14"/>
        </w:numPr>
        <w:spacing w:after="0" w:line="240" w:lineRule="auto"/>
      </w:pPr>
      <w:r>
        <w:t xml:space="preserve">Developed AI driven, video-based training for a global workforce using </w:t>
      </w:r>
      <w:proofErr w:type="spellStart"/>
      <w:r>
        <w:t>Synthesia</w:t>
      </w:r>
      <w:proofErr w:type="spellEnd"/>
      <w:r>
        <w:t xml:space="preserve"> and Adobe Premiere Pro.</w:t>
      </w:r>
    </w:p>
    <w:p w14:paraId="6CCD9051" w14:textId="77777777" w:rsidR="003E2A9C" w:rsidRDefault="003E2A9C" w:rsidP="003E2A9C">
      <w:pPr>
        <w:pStyle w:val="ListParagraph"/>
        <w:numPr>
          <w:ilvl w:val="0"/>
          <w:numId w:val="14"/>
        </w:numPr>
        <w:spacing w:after="0" w:line="240" w:lineRule="auto"/>
      </w:pPr>
      <w:r>
        <w:t>Produced scalable learning assets that supported diverse learning styles and time zones.</w:t>
      </w:r>
    </w:p>
    <w:p w14:paraId="2526719B" w14:textId="77777777" w:rsidR="003E2A9C" w:rsidRDefault="003E2A9C" w:rsidP="003E2A9C">
      <w:pPr>
        <w:pStyle w:val="Heading2"/>
      </w:pPr>
      <w:r>
        <w:t>Senior Instructional Designer</w:t>
      </w:r>
    </w:p>
    <w:p w14:paraId="4EE11CA7" w14:textId="77777777" w:rsidR="003E2A9C" w:rsidRPr="000A7A2A" w:rsidRDefault="003E2A9C" w:rsidP="003E2A9C">
      <w:pPr>
        <w:spacing w:after="0" w:line="240" w:lineRule="auto"/>
        <w:rPr>
          <w:b/>
          <w:bCs/>
        </w:rPr>
      </w:pPr>
      <w:r>
        <w:rPr>
          <w:b/>
          <w:bCs/>
        </w:rPr>
        <w:t>Ally Bank | Mar 2023 – Aug 2023</w:t>
      </w:r>
    </w:p>
    <w:p w14:paraId="2D15083D" w14:textId="77777777" w:rsidR="003E2A9C" w:rsidRDefault="003E2A9C" w:rsidP="003E2A9C">
      <w:pPr>
        <w:pStyle w:val="ListParagraph"/>
        <w:numPr>
          <w:ilvl w:val="0"/>
          <w:numId w:val="15"/>
        </w:numPr>
        <w:spacing w:after="0" w:line="240" w:lineRule="auto"/>
      </w:pPr>
      <w:r>
        <w:t>Created fraud prevention and compliance training using Articulate and VYOND.</w:t>
      </w:r>
    </w:p>
    <w:p w14:paraId="1AE9D046" w14:textId="77777777" w:rsidR="003E2A9C" w:rsidRDefault="003E2A9C" w:rsidP="003E2A9C">
      <w:pPr>
        <w:pStyle w:val="ListParagraph"/>
        <w:numPr>
          <w:ilvl w:val="0"/>
          <w:numId w:val="15"/>
        </w:numPr>
        <w:spacing w:after="0" w:line="240" w:lineRule="auto"/>
      </w:pPr>
      <w:r>
        <w:t>Managed SharePoint based learning portals for internal knowledge sharing.</w:t>
      </w:r>
    </w:p>
    <w:p w14:paraId="16E7C52E" w14:textId="77777777" w:rsidR="003E2A9C" w:rsidRDefault="003E2A9C" w:rsidP="003E2A9C">
      <w:pPr>
        <w:pStyle w:val="Heading2"/>
      </w:pPr>
      <w:r>
        <w:t>Program Project Manager / Senior Instructional Designer</w:t>
      </w:r>
    </w:p>
    <w:p w14:paraId="54842E95" w14:textId="77777777" w:rsidR="003E2A9C" w:rsidRPr="000A7A2A" w:rsidRDefault="003E2A9C" w:rsidP="003E2A9C">
      <w:pPr>
        <w:spacing w:after="0" w:line="240" w:lineRule="auto"/>
        <w:rPr>
          <w:b/>
          <w:bCs/>
        </w:rPr>
      </w:pPr>
      <w:r>
        <w:rPr>
          <w:b/>
          <w:bCs/>
        </w:rPr>
        <w:t>Amazon AWS | May 2022 – Dec 2022</w:t>
      </w:r>
    </w:p>
    <w:p w14:paraId="6DFBDECC" w14:textId="77777777" w:rsidR="003E2A9C" w:rsidRDefault="003E2A9C" w:rsidP="003E2A9C">
      <w:pPr>
        <w:pStyle w:val="ListParagraph"/>
        <w:numPr>
          <w:ilvl w:val="0"/>
          <w:numId w:val="16"/>
        </w:numPr>
        <w:spacing w:after="0" w:line="240" w:lineRule="auto"/>
      </w:pPr>
      <w:r>
        <w:t>Designed technical simulations and eLearning for cloud infrastructure teams.</w:t>
      </w:r>
    </w:p>
    <w:p w14:paraId="729F1BB0" w14:textId="77777777" w:rsidR="003E2A9C" w:rsidRDefault="003E2A9C" w:rsidP="003E2A9C">
      <w:pPr>
        <w:pStyle w:val="ListParagraph"/>
        <w:numPr>
          <w:ilvl w:val="0"/>
          <w:numId w:val="16"/>
        </w:numPr>
        <w:spacing w:after="0" w:line="240" w:lineRule="auto"/>
      </w:pPr>
      <w:r>
        <w:t>Worked cross functionally with cloud engineers and legal teams to ensure training met industry regulations.</w:t>
      </w:r>
    </w:p>
    <w:p w14:paraId="5CF61836" w14:textId="77777777" w:rsidR="003E2A9C" w:rsidRDefault="003E2A9C" w:rsidP="003E2A9C">
      <w:pPr>
        <w:pStyle w:val="Heading2"/>
      </w:pPr>
      <w:r>
        <w:t>Associate Manager, Field Learning</w:t>
      </w:r>
    </w:p>
    <w:p w14:paraId="680BB166" w14:textId="77777777" w:rsidR="003E2A9C" w:rsidRPr="000A7A2A" w:rsidRDefault="003E2A9C" w:rsidP="003E2A9C">
      <w:pPr>
        <w:spacing w:after="0" w:line="240" w:lineRule="auto"/>
        <w:rPr>
          <w:b/>
          <w:bCs/>
        </w:rPr>
      </w:pPr>
      <w:r>
        <w:rPr>
          <w:b/>
          <w:bCs/>
        </w:rPr>
        <w:t>GAP Inc. | Aug 2021 – May 2022</w:t>
      </w:r>
    </w:p>
    <w:p w14:paraId="23A17178" w14:textId="77777777" w:rsidR="003E2A9C" w:rsidRDefault="003E2A9C" w:rsidP="003E2A9C">
      <w:pPr>
        <w:pStyle w:val="ListParagraph"/>
        <w:numPr>
          <w:ilvl w:val="0"/>
          <w:numId w:val="17"/>
        </w:numPr>
        <w:spacing w:after="0" w:line="240" w:lineRule="auto"/>
      </w:pPr>
      <w:r>
        <w:t>Designed WBT and live virtual training for field operations across North America.</w:t>
      </w:r>
    </w:p>
    <w:p w14:paraId="038AD327" w14:textId="77777777" w:rsidR="003E2A9C" w:rsidRDefault="003E2A9C" w:rsidP="003E2A9C">
      <w:pPr>
        <w:pStyle w:val="ListParagraph"/>
        <w:numPr>
          <w:ilvl w:val="0"/>
          <w:numId w:val="17"/>
        </w:numPr>
        <w:spacing w:after="0" w:line="240" w:lineRule="auto"/>
      </w:pPr>
      <w:r>
        <w:t>Achieved a 15% increase in productivity through modernized instructional content.</w:t>
      </w:r>
    </w:p>
    <w:p w14:paraId="7FD32860" w14:textId="77777777" w:rsidR="003E2A9C" w:rsidRDefault="003E2A9C" w:rsidP="003E2A9C">
      <w:pPr>
        <w:pStyle w:val="Heading2"/>
      </w:pPr>
      <w:r>
        <w:lastRenderedPageBreak/>
        <w:t>Senior Instructional Designer</w:t>
      </w:r>
    </w:p>
    <w:p w14:paraId="62C0E754" w14:textId="77777777" w:rsidR="003E2A9C" w:rsidRPr="000A7A2A" w:rsidRDefault="003E2A9C" w:rsidP="003E2A9C">
      <w:pPr>
        <w:spacing w:after="0" w:line="240" w:lineRule="auto"/>
        <w:rPr>
          <w:b/>
          <w:bCs/>
        </w:rPr>
      </w:pPr>
      <w:r>
        <w:rPr>
          <w:b/>
          <w:bCs/>
        </w:rPr>
        <w:t>American Red Cross | Mar 2021 – Jul 2021</w:t>
      </w:r>
    </w:p>
    <w:p w14:paraId="1D77767B" w14:textId="1922B514" w:rsidR="003E2A9C" w:rsidRDefault="003E2A9C" w:rsidP="003E2A9C">
      <w:pPr>
        <w:pStyle w:val="ListParagraph"/>
        <w:numPr>
          <w:ilvl w:val="0"/>
          <w:numId w:val="18"/>
        </w:numPr>
        <w:spacing w:after="0" w:line="240" w:lineRule="auto"/>
      </w:pPr>
      <w:r>
        <w:t xml:space="preserve">Developed national emergency preparedness training with </w:t>
      </w:r>
      <w:proofErr w:type="gramStart"/>
      <w:r>
        <w:t>scenario based</w:t>
      </w:r>
      <w:proofErr w:type="gramEnd"/>
      <w:r>
        <w:t xml:space="preserve"> media.</w:t>
      </w:r>
    </w:p>
    <w:p w14:paraId="0B0914EB" w14:textId="77777777" w:rsidR="003E2A9C" w:rsidRDefault="003E2A9C" w:rsidP="003E2A9C">
      <w:pPr>
        <w:pStyle w:val="ListParagraph"/>
        <w:numPr>
          <w:ilvl w:val="0"/>
          <w:numId w:val="18"/>
        </w:numPr>
        <w:spacing w:after="0" w:line="240" w:lineRule="auto"/>
      </w:pPr>
      <w:r>
        <w:t>Elevated readiness ratings through tailored instructional interventions.</w:t>
      </w:r>
    </w:p>
    <w:p w14:paraId="767432BD" w14:textId="77777777" w:rsidR="003E2A9C" w:rsidRDefault="003E2A9C" w:rsidP="003E2A9C">
      <w:pPr>
        <w:pStyle w:val="Heading2"/>
      </w:pPr>
      <w:r>
        <w:t>Senior Instructional Designer / Cybersecurity Training Manager</w:t>
      </w:r>
    </w:p>
    <w:p w14:paraId="62CB85C7" w14:textId="77777777" w:rsidR="003E2A9C" w:rsidRPr="000A7A2A" w:rsidRDefault="003E2A9C" w:rsidP="003E2A9C">
      <w:pPr>
        <w:spacing w:after="0" w:line="240" w:lineRule="auto"/>
        <w:rPr>
          <w:b/>
          <w:bCs/>
        </w:rPr>
      </w:pPr>
      <w:r>
        <w:rPr>
          <w:b/>
          <w:bCs/>
        </w:rPr>
        <w:t>Department of Health &amp; Human Services | Dec 2020 – Mar 2021</w:t>
      </w:r>
    </w:p>
    <w:p w14:paraId="34D80CB8" w14:textId="77777777" w:rsidR="003E2A9C" w:rsidRDefault="003E2A9C" w:rsidP="003E2A9C">
      <w:pPr>
        <w:pStyle w:val="ListParagraph"/>
        <w:numPr>
          <w:ilvl w:val="0"/>
          <w:numId w:val="19"/>
        </w:numPr>
        <w:spacing w:after="0" w:line="240" w:lineRule="auto"/>
      </w:pPr>
      <w:r>
        <w:t xml:space="preserve">Created the </w:t>
      </w:r>
      <w:proofErr w:type="spellStart"/>
      <w:r>
        <w:t>CYBERCare</w:t>
      </w:r>
      <w:proofErr w:type="spellEnd"/>
      <w:r>
        <w:t xml:space="preserve"> logo brand and cybersecurity awareness training suite.</w:t>
      </w:r>
    </w:p>
    <w:p w14:paraId="5F6CB81F" w14:textId="77777777" w:rsidR="003E2A9C" w:rsidRDefault="003E2A9C" w:rsidP="003E2A9C">
      <w:pPr>
        <w:pStyle w:val="ListParagraph"/>
        <w:numPr>
          <w:ilvl w:val="0"/>
          <w:numId w:val="19"/>
        </w:numPr>
        <w:spacing w:after="0" w:line="240" w:lineRule="auto"/>
      </w:pPr>
      <w:r>
        <w:t>Achieved 25% increase in federal compliance metrics through targeted design.</w:t>
      </w:r>
    </w:p>
    <w:p w14:paraId="68E06FD3" w14:textId="77777777" w:rsidR="003E2A9C" w:rsidRDefault="003E2A9C" w:rsidP="003E2A9C">
      <w:pPr>
        <w:pStyle w:val="Heading2"/>
      </w:pPr>
      <w:r>
        <w:rPr>
          <w:b w:val="0"/>
        </w:rPr>
        <w:t>Sr. Instructional Designer</w:t>
      </w:r>
    </w:p>
    <w:p w14:paraId="052EE772" w14:textId="77777777" w:rsidR="003E2A9C" w:rsidRPr="000A7A2A" w:rsidRDefault="003E2A9C" w:rsidP="003E2A9C">
      <w:pPr>
        <w:spacing w:after="0" w:line="240" w:lineRule="auto"/>
        <w:rPr>
          <w:b/>
          <w:bCs/>
        </w:rPr>
      </w:pPr>
      <w:r>
        <w:rPr>
          <w:b/>
        </w:rPr>
        <w:t>The United States Pharmacopeia Convention | Oct 2019 – Dec 2020</w:t>
      </w:r>
    </w:p>
    <w:p w14:paraId="7371A234" w14:textId="77777777" w:rsidR="003E2A9C" w:rsidRDefault="003E2A9C" w:rsidP="003E2A9C">
      <w:pPr>
        <w:pStyle w:val="ListParagraph"/>
        <w:numPr>
          <w:ilvl w:val="0"/>
          <w:numId w:val="19"/>
        </w:numPr>
        <w:spacing w:after="0" w:line="240" w:lineRule="auto"/>
      </w:pPr>
      <w:r>
        <w:t>Developed engaging presentation materials to effectively communicate complex instructional design concepts.</w:t>
      </w:r>
    </w:p>
    <w:p w14:paraId="6968A205" w14:textId="77777777" w:rsidR="003E2A9C" w:rsidRDefault="003E2A9C" w:rsidP="003E2A9C">
      <w:pPr>
        <w:pStyle w:val="Heading2"/>
      </w:pPr>
      <w:r>
        <w:rPr>
          <w:b w:val="0"/>
        </w:rPr>
        <w:t>Sr. Instructional Designer</w:t>
      </w:r>
    </w:p>
    <w:p w14:paraId="6E1C80D7" w14:textId="77777777" w:rsidR="003E2A9C" w:rsidRPr="000A7A2A" w:rsidRDefault="003E2A9C" w:rsidP="003E2A9C">
      <w:pPr>
        <w:spacing w:after="0" w:line="240" w:lineRule="auto"/>
        <w:rPr>
          <w:b/>
          <w:bCs/>
        </w:rPr>
      </w:pPr>
      <w:r>
        <w:rPr>
          <w:b/>
        </w:rPr>
        <w:t>ACSS/L3 Harris | Aug 2017 – Oct 2019</w:t>
      </w:r>
    </w:p>
    <w:p w14:paraId="5687AEF1" w14:textId="77777777" w:rsidR="003E2A9C" w:rsidRDefault="003E2A9C" w:rsidP="003E2A9C">
      <w:pPr>
        <w:pStyle w:val="ListParagraph"/>
        <w:numPr>
          <w:ilvl w:val="0"/>
          <w:numId w:val="19"/>
        </w:numPr>
        <w:spacing w:after="0" w:line="240" w:lineRule="auto"/>
      </w:pPr>
      <w:r>
        <w:t>Integrated subject matter expertise and product knowledge into learning solutions for Sr. Instructional Designer projects, resulting in a 25% increase in course completion rates.</w:t>
      </w:r>
    </w:p>
    <w:p w14:paraId="2E4F30B0" w14:textId="77777777" w:rsidR="003E2A9C" w:rsidRDefault="003E2A9C" w:rsidP="003E2A9C">
      <w:pPr>
        <w:pStyle w:val="ListParagraph"/>
        <w:numPr>
          <w:ilvl w:val="0"/>
          <w:numId w:val="19"/>
        </w:numPr>
        <w:spacing w:after="0" w:line="240" w:lineRule="auto"/>
      </w:pPr>
      <w:r>
        <w:t>Created method sheets for production development of all aviation products, enhancing process efficiency by 35%.</w:t>
      </w:r>
    </w:p>
    <w:p w14:paraId="2F0BA150" w14:textId="77777777" w:rsidR="003E2A9C" w:rsidRDefault="003E2A9C" w:rsidP="003E2A9C">
      <w:pPr>
        <w:pStyle w:val="ListParagraph"/>
        <w:numPr>
          <w:ilvl w:val="0"/>
          <w:numId w:val="19"/>
        </w:numPr>
        <w:spacing w:after="0" w:line="240" w:lineRule="auto"/>
      </w:pPr>
      <w:r>
        <w:t>Analyzed learner engagement metrics to identify areas for improvement, incorporating interactive elements to boost engagement and effectiveness.</w:t>
      </w:r>
    </w:p>
    <w:p w14:paraId="6C383794" w14:textId="77777777" w:rsidR="003E2A9C" w:rsidRDefault="003E2A9C" w:rsidP="003E2A9C">
      <w:pPr>
        <w:pStyle w:val="Heading1"/>
        <w:jc w:val="center"/>
      </w:pPr>
      <w:r>
        <w:t>Education</w:t>
      </w:r>
    </w:p>
    <w:p w14:paraId="43B9077A" w14:textId="77777777" w:rsidR="003E2A9C" w:rsidRDefault="003E2A9C" w:rsidP="003E2A9C">
      <w:pPr>
        <w:spacing w:after="0" w:line="240" w:lineRule="auto"/>
      </w:pPr>
      <w:r>
        <w:t>Art Institute of Phoenix</w:t>
      </w:r>
    </w:p>
    <w:p w14:paraId="2C609D93" w14:textId="77777777" w:rsidR="003E2A9C" w:rsidRDefault="003E2A9C" w:rsidP="003E2A9C">
      <w:pPr>
        <w:spacing w:after="0" w:line="240" w:lineRule="auto"/>
      </w:pPr>
      <w:r>
        <w:t>Bachelor of Arts in Multimedia &amp; Web Design</w:t>
      </w:r>
    </w:p>
    <w:p w14:paraId="65D1A9FE" w14:textId="77777777" w:rsidR="00F030D0" w:rsidRDefault="00F030D0"/>
    <w:sectPr w:rsidR="00F030D0" w:rsidSect="00034616">
      <w:headerReference w:type="default" r:id="rId8"/>
      <w:footerReference w:type="default" r:id="rId9"/>
      <w:pgSz w:w="12240" w:h="15840"/>
      <w:pgMar w:top="504" w:right="835" w:bottom="691" w:left="835" w:header="216"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75522" w14:textId="77777777" w:rsidR="0087758E" w:rsidRDefault="0087758E">
      <w:pPr>
        <w:spacing w:after="0"/>
      </w:pPr>
      <w:r>
        <w:separator/>
      </w:r>
    </w:p>
  </w:endnote>
  <w:endnote w:type="continuationSeparator" w:id="0">
    <w:p w14:paraId="13475419" w14:textId="77777777" w:rsidR="0087758E" w:rsidRDefault="0087758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9D9F3" w14:textId="77777777" w:rsidR="00F030D0" w:rsidRDefault="00000000">
    <w:pPr>
      <w:pStyle w:val="Footer"/>
      <w:jc w:val="center"/>
    </w:pPr>
    <w:r>
      <w:rPr>
        <w:b/>
        <w:color w:val="145DE9"/>
        <w:sz w:val="15"/>
      </w:rPr>
      <w:t>AI LEARNING ARCHITECT   •   PEOPLE • PROCESS • PERFORMANCE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9DEA5" w14:textId="77777777" w:rsidR="0087758E" w:rsidRDefault="0087758E">
      <w:pPr>
        <w:spacing w:after="0"/>
      </w:pPr>
      <w:r>
        <w:separator/>
      </w:r>
    </w:p>
  </w:footnote>
  <w:footnote w:type="continuationSeparator" w:id="0">
    <w:p w14:paraId="6A44ACD9" w14:textId="77777777" w:rsidR="0087758E" w:rsidRDefault="0087758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B65D1" w14:textId="77777777" w:rsidR="00F030D0" w:rsidRDefault="00F030D0">
    <w:pPr>
      <w:pStyle w:val="Header"/>
    </w:pPr>
  </w:p>
  <w:tbl>
    <w:tblPr>
      <w:tblW w:w="0" w:type="auto"/>
      <w:jc w:val="center"/>
      <w:tblLayout w:type="fixed"/>
      <w:tblLook w:val="04A0" w:firstRow="1" w:lastRow="0" w:firstColumn="1" w:lastColumn="0" w:noHBand="0" w:noVBand="1"/>
    </w:tblPr>
    <w:tblGrid>
      <w:gridCol w:w="1987"/>
      <w:gridCol w:w="8582"/>
    </w:tblGrid>
    <w:tr w:rsidR="00F030D0" w14:paraId="72AE59B1" w14:textId="77777777">
      <w:trPr>
        <w:jc w:val="center"/>
      </w:trPr>
      <w:tc>
        <w:tcPr>
          <w:tcW w:w="1987" w:type="dxa"/>
          <w:tcMar>
            <w:top w:w="20" w:type="dxa"/>
            <w:left w:w="0" w:type="dxa"/>
            <w:bottom w:w="20" w:type="dxa"/>
            <w:right w:w="20" w:type="dxa"/>
          </w:tcMar>
        </w:tcPr>
        <w:p w14:paraId="28EDFC9C" w14:textId="77777777" w:rsidR="00F030D0" w:rsidRDefault="00000000">
          <w:r>
            <w:rPr>
              <w:noProof/>
            </w:rPr>
            <w:drawing>
              <wp:inline distT="0" distB="0" distL="0" distR="0" wp14:anchorId="0DBC2B90" wp14:editId="0C820ACC">
                <wp:extent cx="1170432" cy="11704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stretch>
                          <a:fillRect/>
                        </a:stretch>
                      </pic:blipFill>
                      <pic:spPr>
                        <a:xfrm>
                          <a:off x="0" y="0"/>
                          <a:ext cx="1170432" cy="1170432"/>
                        </a:xfrm>
                        <a:prstGeom prst="rect">
                          <a:avLst/>
                        </a:prstGeom>
                      </pic:spPr>
                    </pic:pic>
                  </a:graphicData>
                </a:graphic>
              </wp:inline>
            </w:drawing>
          </w:r>
        </w:p>
      </w:tc>
      <w:tc>
        <w:tcPr>
          <w:tcW w:w="8582" w:type="dxa"/>
          <w:tcMar>
            <w:top w:w="20" w:type="dxa"/>
            <w:left w:w="40" w:type="dxa"/>
            <w:bottom w:w="20" w:type="dxa"/>
            <w:right w:w="0" w:type="dxa"/>
          </w:tcMar>
        </w:tcPr>
        <w:p w14:paraId="4D00C5E9" w14:textId="77777777" w:rsidR="00F030D0" w:rsidRDefault="00000000">
          <w:pPr>
            <w:jc w:val="right"/>
          </w:pPr>
          <w:r>
            <w:rPr>
              <w:rFonts w:ascii="Aptos Display" w:hAnsi="Aptos Display"/>
              <w:b/>
              <w:color w:val="001F3D"/>
              <w:sz w:val="44"/>
            </w:rPr>
            <w:t>Jennifer L. Thompson</w:t>
          </w:r>
        </w:p>
        <w:p w14:paraId="31B5624C" w14:textId="77777777" w:rsidR="00F030D0" w:rsidRDefault="00000000">
          <w:pPr>
            <w:jc w:val="right"/>
          </w:pPr>
          <w:r>
            <w:rPr>
              <w:b/>
              <w:color w:val="145DE9"/>
              <w:sz w:val="19"/>
            </w:rPr>
            <w:t xml:space="preserve">Senior Instructional </w:t>
          </w:r>
          <w:r w:rsidR="0011044B">
            <w:rPr>
              <w:b/>
              <w:color w:val="145DE9"/>
              <w:sz w:val="19"/>
            </w:rPr>
            <w:t>Designer |</w:t>
          </w:r>
          <w:r>
            <w:rPr>
              <w:b/>
              <w:color w:val="145DE9"/>
              <w:sz w:val="19"/>
            </w:rPr>
            <w:t xml:space="preserve"> AI Learning Architect</w:t>
          </w:r>
        </w:p>
        <w:p w14:paraId="1688D19B" w14:textId="77777777" w:rsidR="00F030D0" w:rsidRPr="004953B0" w:rsidRDefault="00000000">
          <w:pPr>
            <w:jc w:val="right"/>
            <w:rPr>
              <w:rStyle w:val="Hyperlink"/>
            </w:rPr>
          </w:pPr>
          <w:r>
            <w:rPr>
              <w:color w:val="526171"/>
              <w:sz w:val="16"/>
            </w:rPr>
            <w:t xml:space="preserve">Frederick, MD | +1-602-513-0500 |  </w:t>
          </w:r>
          <w:hyperlink r:id="rId2">
            <w:r w:rsidR="00F030D0">
              <w:rPr>
                <w:color w:val="145DE9"/>
                <w:u w:val="single"/>
              </w:rPr>
              <w:t>jennifer@iamtheinstructionaldesigner.com</w:t>
            </w:r>
          </w:hyperlink>
          <w:r w:rsidR="004953B0">
            <w:fldChar w:fldCharType="begin"/>
          </w:r>
          <w:r w:rsidR="004953B0">
            <w:instrText>HYPERLINK "https://www.behance.net/dcgal"</w:instrText>
          </w:r>
          <w:r w:rsidR="004953B0">
            <w:fldChar w:fldCharType="separate"/>
          </w:r>
        </w:p>
        <w:p w14:paraId="19DDF28A" w14:textId="77777777" w:rsidR="00F030D0" w:rsidRDefault="004953B0">
          <w:pPr>
            <w:pBdr>
              <w:bottom w:val="single" w:sz="8" w:space="4" w:color="B68A2C"/>
            </w:pBdr>
            <w:jc w:val="right"/>
          </w:pPr>
          <w:r w:rsidRPr="004953B0">
            <w:rPr>
              <w:rStyle w:val="Hyperlink"/>
            </w:rPr>
            <w:t>Behance.net</w:t>
          </w:r>
          <w:r>
            <w:fldChar w:fldCharType="end"/>
          </w:r>
          <w:r>
            <w:t xml:space="preserve"> | </w:t>
          </w:r>
          <w:hyperlink r:id="rId3">
            <w:r w:rsidR="00F030D0">
              <w:rPr>
                <w:color w:val="145DE9"/>
                <w:u w:val="single"/>
              </w:rPr>
              <w:t>iamtheinstructionaldesigner.com</w:t>
            </w:r>
          </w:hyperlink>
          <w:r w:rsidR="00F030D0">
            <w:t xml:space="preserve">  |  </w:t>
          </w:r>
          <w:hyperlink r:id="rId4">
            <w:r w:rsidR="00F030D0">
              <w:rPr>
                <w:color w:val="145DE9"/>
                <w:u w:val="single"/>
              </w:rPr>
              <w:t>LinkedIn</w:t>
            </w:r>
          </w:hyperlink>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5484A77"/>
    <w:multiLevelType w:val="hybridMultilevel"/>
    <w:tmpl w:val="FE80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357D81"/>
    <w:multiLevelType w:val="hybridMultilevel"/>
    <w:tmpl w:val="1C2E5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F619FE"/>
    <w:multiLevelType w:val="hybridMultilevel"/>
    <w:tmpl w:val="99225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106FEE"/>
    <w:multiLevelType w:val="hybridMultilevel"/>
    <w:tmpl w:val="A43E5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810F79"/>
    <w:multiLevelType w:val="hybridMultilevel"/>
    <w:tmpl w:val="8BF6C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071260E"/>
    <w:multiLevelType w:val="hybridMultilevel"/>
    <w:tmpl w:val="380C7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840056"/>
    <w:multiLevelType w:val="hybridMultilevel"/>
    <w:tmpl w:val="01DE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101CAD"/>
    <w:multiLevelType w:val="hybridMultilevel"/>
    <w:tmpl w:val="954C1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A27361"/>
    <w:multiLevelType w:val="hybridMultilevel"/>
    <w:tmpl w:val="4418D1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204C76"/>
    <w:multiLevelType w:val="hybridMultilevel"/>
    <w:tmpl w:val="3370B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321C3"/>
    <w:multiLevelType w:val="hybridMultilevel"/>
    <w:tmpl w:val="CEB47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4833283">
    <w:abstractNumId w:val="8"/>
  </w:num>
  <w:num w:numId="2" w16cid:durableId="334193968">
    <w:abstractNumId w:val="6"/>
  </w:num>
  <w:num w:numId="3" w16cid:durableId="1863129951">
    <w:abstractNumId w:val="5"/>
  </w:num>
  <w:num w:numId="4" w16cid:durableId="60949288">
    <w:abstractNumId w:val="4"/>
  </w:num>
  <w:num w:numId="5" w16cid:durableId="1507288264">
    <w:abstractNumId w:val="7"/>
  </w:num>
  <w:num w:numId="6" w16cid:durableId="203568211">
    <w:abstractNumId w:val="3"/>
  </w:num>
  <w:num w:numId="7" w16cid:durableId="1342704279">
    <w:abstractNumId w:val="2"/>
  </w:num>
  <w:num w:numId="8" w16cid:durableId="809516587">
    <w:abstractNumId w:val="1"/>
  </w:num>
  <w:num w:numId="9" w16cid:durableId="288629631">
    <w:abstractNumId w:val="0"/>
  </w:num>
  <w:num w:numId="10" w16cid:durableId="1471747251">
    <w:abstractNumId w:val="19"/>
  </w:num>
  <w:num w:numId="11" w16cid:durableId="1425564923">
    <w:abstractNumId w:val="17"/>
  </w:num>
  <w:num w:numId="12" w16cid:durableId="2115637015">
    <w:abstractNumId w:val="10"/>
  </w:num>
  <w:num w:numId="13" w16cid:durableId="702904773">
    <w:abstractNumId w:val="18"/>
  </w:num>
  <w:num w:numId="14" w16cid:durableId="639000326">
    <w:abstractNumId w:val="15"/>
  </w:num>
  <w:num w:numId="15" w16cid:durableId="249779366">
    <w:abstractNumId w:val="13"/>
  </w:num>
  <w:num w:numId="16" w16cid:durableId="206843431">
    <w:abstractNumId w:val="16"/>
  </w:num>
  <w:num w:numId="17" w16cid:durableId="1458992476">
    <w:abstractNumId w:val="12"/>
  </w:num>
  <w:num w:numId="18" w16cid:durableId="1244097536">
    <w:abstractNumId w:val="9"/>
  </w:num>
  <w:num w:numId="19" w16cid:durableId="672683985">
    <w:abstractNumId w:val="14"/>
  </w:num>
  <w:num w:numId="20" w16cid:durableId="19255311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A9C"/>
    <w:rsid w:val="00034616"/>
    <w:rsid w:val="0006063C"/>
    <w:rsid w:val="0011044B"/>
    <w:rsid w:val="0015074B"/>
    <w:rsid w:val="00162B87"/>
    <w:rsid w:val="0029639D"/>
    <w:rsid w:val="00326F90"/>
    <w:rsid w:val="003E2A9C"/>
    <w:rsid w:val="004953B0"/>
    <w:rsid w:val="006C4B32"/>
    <w:rsid w:val="0071360C"/>
    <w:rsid w:val="007D08C5"/>
    <w:rsid w:val="0087758E"/>
    <w:rsid w:val="00AA11DD"/>
    <w:rsid w:val="00AA1D8D"/>
    <w:rsid w:val="00B47730"/>
    <w:rsid w:val="00BF085C"/>
    <w:rsid w:val="00C26805"/>
    <w:rsid w:val="00CB0664"/>
    <w:rsid w:val="00E80942"/>
    <w:rsid w:val="00F030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EE0B65B"/>
  <w14:defaultImageDpi w14:val="300"/>
  <w15:docId w15:val="{74F686CB-6525-43A9-B969-2037FAA7A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A9C"/>
    <w:rPr>
      <w:rFonts w:ascii="Calibri" w:eastAsia="Calibri" w:hAnsi="Calibri" w:cs="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ectionHead">
    <w:name w:val="Section Head"/>
    <w:pPr>
      <w:spacing w:before="120" w:after="40"/>
    </w:pPr>
    <w:rPr>
      <w:rFonts w:ascii="Aptos" w:hAnsi="Aptos"/>
      <w:b/>
      <w:color w:val="001F3D"/>
      <w:sz w:val="27"/>
    </w:rPr>
  </w:style>
  <w:style w:type="paragraph" w:customStyle="1" w:styleId="RoleHead">
    <w:name w:val="Role Head"/>
    <w:pPr>
      <w:spacing w:before="80" w:after="40"/>
    </w:pPr>
    <w:rPr>
      <w:rFonts w:ascii="Aptos" w:hAnsi="Aptos"/>
      <w:b/>
      <w:color w:val="145DE9"/>
      <w:sz w:val="20"/>
    </w:rPr>
  </w:style>
  <w:style w:type="paragraph" w:customStyle="1" w:styleId="CompanyLine">
    <w:name w:val="Company Line"/>
    <w:pPr>
      <w:spacing w:before="120" w:after="40"/>
    </w:pPr>
    <w:rPr>
      <w:rFonts w:ascii="Aptos" w:hAnsi="Aptos"/>
      <w:b/>
      <w:color w:val="24313D"/>
      <w:sz w:val="18"/>
    </w:rPr>
  </w:style>
  <w:style w:type="paragraph" w:customStyle="1" w:styleId="Skill">
    <w:name w:val="Skill"/>
    <w:pPr>
      <w:spacing w:before="120" w:after="40"/>
    </w:pPr>
    <w:rPr>
      <w:rFonts w:ascii="Aptos" w:hAnsi="Aptos"/>
      <w:color w:val="24313D"/>
      <w:sz w:val="18"/>
    </w:rPr>
  </w:style>
  <w:style w:type="character" w:styleId="Hyperlink">
    <w:name w:val="Hyperlink"/>
    <w:basedOn w:val="DefaultParagraphFont"/>
    <w:uiPriority w:val="99"/>
    <w:unhideWhenUsed/>
    <w:rsid w:val="004953B0"/>
    <w:rPr>
      <w:color w:val="0000FF" w:themeColor="hyperlink"/>
      <w:u w:val="single"/>
    </w:rPr>
  </w:style>
  <w:style w:type="character" w:styleId="UnresolvedMention">
    <w:name w:val="Unresolved Mention"/>
    <w:basedOn w:val="DefaultParagraphFont"/>
    <w:uiPriority w:val="99"/>
    <w:semiHidden/>
    <w:unhideWhenUsed/>
    <w:rsid w:val="004953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https://iamtheinstructionaldesigner.com" TargetMode="External"/><Relationship Id="rId2" Type="http://schemas.openxmlformats.org/officeDocument/2006/relationships/hyperlink" Target="mailto:jennifer@iamtheinstructionaldesigner.com" TargetMode="External"/><Relationship Id="rId1" Type="http://schemas.openxmlformats.org/officeDocument/2006/relationships/image" Target="media/image1.png"/><Relationship Id="rId4" Type="http://schemas.openxmlformats.org/officeDocument/2006/relationships/hyperlink" Target="https://linkedin.com/in/jennifer-leone-t-81443323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cgal\OneDrive\Documents\Custom%20Office%20Templates\Stationary.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Stationary</Template>
  <TotalTime>2</TotalTime>
  <Pages>4</Pages>
  <Words>1307</Words>
  <Characters>7453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Jennifer L. Thompson — AI Learning Architect Branded Resume</dc:title>
  <dc:subject>Professional resume and branded stationery</dc:subject>
  <dc:creator>Jennifer Thompson</dc:creator>
  <cp:keywords>AI Learning Architect, Instructional Designer, eLearning, Jennifer L. Thompson</cp:keywords>
  <dc:description>generated by python-docx</dc:description>
  <cp:lastModifiedBy>Jennifer Thompson</cp:lastModifiedBy>
  <cp:revision>1</cp:revision>
  <dcterms:created xsi:type="dcterms:W3CDTF">2026-08-31T15:23:00Z</dcterms:created>
  <dcterms:modified xsi:type="dcterms:W3CDTF">2026-08-31T15:25:00Z</dcterms:modified>
  <cp:category/>
</cp:coreProperties>
</file>